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FCD1A" w14:textId="5036C4DB" w:rsidR="00FE0BAD" w:rsidRDefault="00FE0BAD" w:rsidP="00965A6D">
      <w:pPr>
        <w:spacing w:line="360" w:lineRule="auto"/>
      </w:pPr>
    </w:p>
    <w:p w14:paraId="7C951BC4" w14:textId="77777777" w:rsidR="00965A6D" w:rsidRDefault="00965A6D" w:rsidP="00965A6D">
      <w:pPr>
        <w:pStyle w:val="Lead"/>
        <w:spacing w:line="360" w:lineRule="auto"/>
        <w:rPr>
          <w:rFonts w:asciiTheme="minorHAnsi" w:eastAsiaTheme="majorEastAsia" w:hAnsiTheme="minorHAnsi" w:cstheme="majorBidi"/>
          <w:b/>
          <w:sz w:val="40"/>
          <w:szCs w:val="26"/>
        </w:rPr>
      </w:pPr>
    </w:p>
    <w:p w14:paraId="7F572868" w14:textId="77777777" w:rsidR="00965A6D" w:rsidRPr="00EC683E" w:rsidRDefault="00965A6D" w:rsidP="00965A6D">
      <w:pPr>
        <w:pStyle w:val="Heading1"/>
        <w:spacing w:before="0" w:line="360" w:lineRule="auto"/>
        <w:rPr>
          <w:sz w:val="40"/>
          <w:szCs w:val="18"/>
        </w:rPr>
      </w:pPr>
      <w:r w:rsidRPr="00EC683E">
        <w:rPr>
          <w:sz w:val="40"/>
          <w:szCs w:val="18"/>
        </w:rPr>
        <w:t>Kinnituskiri</w:t>
      </w:r>
    </w:p>
    <w:p w14:paraId="4DB627E0" w14:textId="77777777" w:rsidR="00965A6D" w:rsidRDefault="00965A6D" w:rsidP="00965A6D">
      <w:pPr>
        <w:spacing w:line="360" w:lineRule="auto"/>
      </w:pPr>
    </w:p>
    <w:p w14:paraId="60248D39" w14:textId="7F9E252F" w:rsidR="00965A6D" w:rsidRDefault="00FF40C4" w:rsidP="00965A6D">
      <w:pPr>
        <w:spacing w:line="360" w:lineRule="auto"/>
        <w:jc w:val="right"/>
      </w:pPr>
      <w:r>
        <w:t>12.05</w:t>
      </w:r>
      <w:r w:rsidR="00965A6D">
        <w:t>.2025</w:t>
      </w:r>
    </w:p>
    <w:p w14:paraId="754A9D2B" w14:textId="77777777" w:rsidR="00965A6D" w:rsidRDefault="00965A6D" w:rsidP="00965A6D">
      <w:pPr>
        <w:spacing w:line="360" w:lineRule="auto"/>
        <w:jc w:val="right"/>
      </w:pPr>
    </w:p>
    <w:p w14:paraId="4A7C762D" w14:textId="77777777" w:rsidR="00965A6D" w:rsidRDefault="00965A6D" w:rsidP="00965A6D">
      <w:pPr>
        <w:spacing w:line="360" w:lineRule="auto"/>
        <w:jc w:val="right"/>
      </w:pPr>
    </w:p>
    <w:p w14:paraId="133F0219" w14:textId="273640C3" w:rsidR="00965A6D" w:rsidRPr="00965A6D" w:rsidRDefault="00965A6D" w:rsidP="00965A6D">
      <w:pPr>
        <w:spacing w:line="360" w:lineRule="auto"/>
      </w:pPr>
      <w:r>
        <w:t xml:space="preserve">Käesolevaga kinnitab Pakkuja, AS Helmes (registrikood </w:t>
      </w:r>
      <w:r w:rsidRPr="008D2C49">
        <w:t>10364097</w:t>
      </w:r>
      <w:r>
        <w:t xml:space="preserve">), et rakendab tarkvaraarenduses </w:t>
      </w:r>
      <w:r w:rsidRPr="00965A6D">
        <w:t>kvaliteedijuhtimissüsteem, mis vastaks vähemalt ISO 9001:2015 standardis sätestatud tingimustele. Pakkuja</w:t>
      </w:r>
      <w:r w:rsidR="007E0ECC">
        <w:t xml:space="preserve"> kinnitab, et esitab </w:t>
      </w:r>
      <w:r w:rsidRPr="00965A6D">
        <w:t>kinnituse koos vastava sertifitseerimisdokumendi koopiaga.</w:t>
      </w:r>
      <w:r>
        <w:t xml:space="preserve"> </w:t>
      </w:r>
    </w:p>
    <w:p w14:paraId="73402CA1" w14:textId="77777777" w:rsidR="00965A6D" w:rsidRPr="00965A6D" w:rsidRDefault="00965A6D" w:rsidP="00965A6D">
      <w:pPr>
        <w:spacing w:line="360" w:lineRule="auto"/>
      </w:pPr>
    </w:p>
    <w:p w14:paraId="42925D3B" w14:textId="7FFD1B7D" w:rsidR="00965A6D" w:rsidRDefault="00965A6D" w:rsidP="00965A6D">
      <w:pPr>
        <w:spacing w:line="360" w:lineRule="auto"/>
      </w:pPr>
    </w:p>
    <w:p w14:paraId="040F8225" w14:textId="77777777" w:rsidR="00965A6D" w:rsidRDefault="00965A6D" w:rsidP="00965A6D">
      <w:pPr>
        <w:spacing w:line="360" w:lineRule="auto"/>
      </w:pPr>
      <w:r>
        <w:t>Lugupidamisega</w:t>
      </w:r>
    </w:p>
    <w:p w14:paraId="62007385" w14:textId="77777777" w:rsidR="00965A6D" w:rsidRDefault="00965A6D" w:rsidP="00965A6D">
      <w:pPr>
        <w:spacing w:line="360" w:lineRule="auto"/>
      </w:pPr>
    </w:p>
    <w:p w14:paraId="465CAA5B" w14:textId="77777777" w:rsidR="00965A6D" w:rsidRDefault="00965A6D" w:rsidP="00965A6D">
      <w:pPr>
        <w:spacing w:line="360" w:lineRule="auto"/>
      </w:pPr>
      <w:r>
        <w:t>Andres Kaljo</w:t>
      </w:r>
    </w:p>
    <w:p w14:paraId="6C003441" w14:textId="77777777" w:rsidR="00965A6D" w:rsidRDefault="00965A6D" w:rsidP="00965A6D">
      <w:pPr>
        <w:spacing w:line="360" w:lineRule="auto"/>
      </w:pPr>
      <w:r>
        <w:t>AS Helmes</w:t>
      </w:r>
    </w:p>
    <w:p w14:paraId="5EE1A197" w14:textId="77777777" w:rsidR="00965A6D" w:rsidRDefault="00965A6D" w:rsidP="00965A6D">
      <w:pPr>
        <w:spacing w:line="360" w:lineRule="auto"/>
      </w:pPr>
      <w:r>
        <w:t>Juhatuse liige</w:t>
      </w:r>
    </w:p>
    <w:p w14:paraId="110100FD" w14:textId="77777777" w:rsidR="00965A6D" w:rsidRDefault="00965A6D" w:rsidP="00965A6D">
      <w:pPr>
        <w:spacing w:line="360" w:lineRule="auto"/>
      </w:pPr>
    </w:p>
    <w:p w14:paraId="6C65DE32" w14:textId="5C602EA0" w:rsidR="00965A6D" w:rsidRPr="00965A6D" w:rsidRDefault="00965A6D" w:rsidP="00965A6D">
      <w:pPr>
        <w:spacing w:line="360" w:lineRule="auto"/>
      </w:pPr>
      <w:r>
        <w:t>/</w:t>
      </w:r>
      <w:r>
        <w:rPr>
          <w:i/>
          <w:iCs/>
        </w:rPr>
        <w:t>allkirjastatud digitaalselt</w:t>
      </w:r>
      <w:r>
        <w:t>/</w:t>
      </w:r>
    </w:p>
    <w:p w14:paraId="756FD905" w14:textId="77777777" w:rsidR="00965A6D" w:rsidRDefault="00965A6D" w:rsidP="00965A6D">
      <w:pPr>
        <w:spacing w:line="360" w:lineRule="auto"/>
      </w:pPr>
    </w:p>
    <w:p w14:paraId="7EFC30DD" w14:textId="77777777" w:rsidR="008146F3" w:rsidRDefault="008146F3" w:rsidP="00965A6D">
      <w:pPr>
        <w:spacing w:line="360" w:lineRule="auto"/>
      </w:pPr>
    </w:p>
    <w:p w14:paraId="2BEB86FF" w14:textId="77777777" w:rsidR="008146F3" w:rsidRDefault="008146F3" w:rsidP="00965A6D">
      <w:pPr>
        <w:spacing w:line="360" w:lineRule="auto"/>
      </w:pPr>
    </w:p>
    <w:p w14:paraId="05A6B018" w14:textId="77777777" w:rsidR="008146F3" w:rsidRDefault="008146F3" w:rsidP="00965A6D">
      <w:pPr>
        <w:spacing w:line="360" w:lineRule="auto"/>
      </w:pPr>
    </w:p>
    <w:p w14:paraId="36256A1C" w14:textId="77777777" w:rsidR="00335523" w:rsidRDefault="00335523" w:rsidP="00965A6D">
      <w:pPr>
        <w:spacing w:line="360" w:lineRule="auto"/>
      </w:pPr>
    </w:p>
    <w:p w14:paraId="54647895" w14:textId="77777777" w:rsidR="00335523" w:rsidRDefault="00335523" w:rsidP="00965A6D">
      <w:pPr>
        <w:spacing w:line="360" w:lineRule="auto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2D72BFC0" wp14:editId="2632F780">
            <wp:simplePos x="900113" y="8924925"/>
            <wp:positionH relativeFrom="page">
              <wp:align>center</wp:align>
            </wp:positionH>
            <wp:positionV relativeFrom="page">
              <wp:align>bottom</wp:align>
            </wp:positionV>
            <wp:extent cx="7578000" cy="702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8000" cy="70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35523" w:rsidSect="00A3340F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1021" w:left="1418" w:header="850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BD32F" w14:textId="77777777" w:rsidR="00965A6D" w:rsidRDefault="00965A6D" w:rsidP="009F0484">
      <w:r>
        <w:separator/>
      </w:r>
    </w:p>
  </w:endnote>
  <w:endnote w:type="continuationSeparator" w:id="0">
    <w:p w14:paraId="47498B10" w14:textId="77777777" w:rsidR="00965A6D" w:rsidRDefault="00965A6D" w:rsidP="009F0484">
      <w:r>
        <w:continuationSeparator/>
      </w:r>
    </w:p>
  </w:endnote>
  <w:endnote w:type="continuationNotice" w:id="1">
    <w:p w14:paraId="2E7D8649" w14:textId="77777777" w:rsidR="00965A6D" w:rsidRDefault="00965A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201021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5025B635" w14:textId="77777777" w:rsidR="00F532F8" w:rsidRPr="00715473" w:rsidRDefault="00F532F8" w:rsidP="007E0C47">
            <w:pPr>
              <w:pStyle w:val="Footer"/>
              <w:ind w:right="-711"/>
              <w:jc w:val="right"/>
              <w:rPr>
                <w:sz w:val="18"/>
                <w:szCs w:val="18"/>
              </w:rPr>
            </w:pPr>
            <w:r w:rsidRPr="0001745D">
              <w:rPr>
                <w:sz w:val="16"/>
                <w:szCs w:val="16"/>
              </w:rPr>
              <w:fldChar w:fldCharType="begin"/>
            </w:r>
            <w:r w:rsidRPr="0001745D">
              <w:rPr>
                <w:sz w:val="16"/>
                <w:szCs w:val="16"/>
              </w:rPr>
              <w:instrText xml:space="preserve"> PAGE </w:instrText>
            </w:r>
            <w:r w:rsidRPr="0001745D">
              <w:rPr>
                <w:sz w:val="16"/>
                <w:szCs w:val="16"/>
              </w:rPr>
              <w:fldChar w:fldCharType="separate"/>
            </w:r>
            <w:r w:rsidRPr="0001745D">
              <w:rPr>
                <w:noProof/>
                <w:sz w:val="16"/>
                <w:szCs w:val="16"/>
              </w:rPr>
              <w:t>2</w:t>
            </w:r>
            <w:r w:rsidRPr="0001745D">
              <w:rPr>
                <w:sz w:val="16"/>
                <w:szCs w:val="16"/>
              </w:rPr>
              <w:fldChar w:fldCharType="end"/>
            </w:r>
            <w:r w:rsidRPr="0001745D">
              <w:rPr>
                <w:sz w:val="16"/>
                <w:szCs w:val="16"/>
              </w:rPr>
              <w:t xml:space="preserve"> / </w:t>
            </w:r>
            <w:r w:rsidRPr="0001745D">
              <w:rPr>
                <w:sz w:val="16"/>
                <w:szCs w:val="16"/>
              </w:rPr>
              <w:fldChar w:fldCharType="begin"/>
            </w:r>
            <w:r w:rsidRPr="0001745D">
              <w:rPr>
                <w:sz w:val="16"/>
                <w:szCs w:val="16"/>
              </w:rPr>
              <w:instrText xml:space="preserve"> NUMPAGES  </w:instrText>
            </w:r>
            <w:r w:rsidRPr="0001745D">
              <w:rPr>
                <w:sz w:val="16"/>
                <w:szCs w:val="16"/>
              </w:rPr>
              <w:fldChar w:fldCharType="separate"/>
            </w:r>
            <w:r w:rsidRPr="0001745D">
              <w:rPr>
                <w:noProof/>
                <w:sz w:val="16"/>
                <w:szCs w:val="16"/>
              </w:rPr>
              <w:t>2</w:t>
            </w:r>
            <w:r w:rsidRPr="0001745D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51CBF348" w14:textId="77777777" w:rsidR="00686326" w:rsidRDefault="00F532F8" w:rsidP="00AD4FE8">
    <w:pPr>
      <w:pStyle w:val="Footer"/>
      <w:jc w:val="right"/>
    </w:pPr>
    <w:r>
      <w:rPr>
        <w:noProof/>
      </w:rPr>
      <w:drawing>
        <wp:anchor distT="0" distB="0" distL="114300" distR="114300" simplePos="0" relativeHeight="251658241" behindDoc="1" locked="1" layoutInCell="1" allowOverlap="1" wp14:anchorId="590EF684" wp14:editId="2E13FF0B">
          <wp:simplePos x="900113" y="10248900"/>
          <wp:positionH relativeFrom="column">
            <wp:align>center</wp:align>
          </wp:positionH>
          <wp:positionV relativeFrom="page">
            <wp:align>bottom</wp:align>
          </wp:positionV>
          <wp:extent cx="7549200" cy="3096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3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929851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2136017024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6708AD79" w14:textId="77777777" w:rsidR="00DE2FD6" w:rsidRPr="00DE2FD6" w:rsidRDefault="00DE2FD6" w:rsidP="00DE2FD6">
            <w:pPr>
              <w:pStyle w:val="Footer"/>
              <w:ind w:right="-711"/>
              <w:jc w:val="right"/>
              <w:rPr>
                <w:sz w:val="18"/>
                <w:szCs w:val="18"/>
              </w:rPr>
            </w:pPr>
            <w:r w:rsidRPr="0001745D">
              <w:rPr>
                <w:sz w:val="16"/>
                <w:szCs w:val="16"/>
              </w:rPr>
              <w:fldChar w:fldCharType="begin"/>
            </w:r>
            <w:r w:rsidRPr="0001745D">
              <w:rPr>
                <w:sz w:val="16"/>
                <w:szCs w:val="16"/>
              </w:rPr>
              <w:instrText xml:space="preserve"> PAGE </w:instrText>
            </w:r>
            <w:r w:rsidRPr="0001745D">
              <w:rPr>
                <w:sz w:val="16"/>
                <w:szCs w:val="16"/>
              </w:rPr>
              <w:fldChar w:fldCharType="separate"/>
            </w:r>
            <w:r w:rsidRPr="0001745D">
              <w:rPr>
                <w:noProof/>
                <w:sz w:val="16"/>
                <w:szCs w:val="16"/>
              </w:rPr>
              <w:t>2</w:t>
            </w:r>
            <w:r w:rsidRPr="0001745D">
              <w:rPr>
                <w:sz w:val="16"/>
                <w:szCs w:val="16"/>
              </w:rPr>
              <w:fldChar w:fldCharType="end"/>
            </w:r>
            <w:r w:rsidRPr="0001745D">
              <w:rPr>
                <w:sz w:val="16"/>
                <w:szCs w:val="16"/>
              </w:rPr>
              <w:t xml:space="preserve"> / </w:t>
            </w:r>
            <w:r w:rsidRPr="0001745D">
              <w:rPr>
                <w:sz w:val="16"/>
                <w:szCs w:val="16"/>
              </w:rPr>
              <w:fldChar w:fldCharType="begin"/>
            </w:r>
            <w:r w:rsidRPr="0001745D">
              <w:rPr>
                <w:sz w:val="16"/>
                <w:szCs w:val="16"/>
              </w:rPr>
              <w:instrText xml:space="preserve"> NUMPAGES  </w:instrText>
            </w:r>
            <w:r w:rsidRPr="0001745D">
              <w:rPr>
                <w:sz w:val="16"/>
                <w:szCs w:val="16"/>
              </w:rPr>
              <w:fldChar w:fldCharType="separate"/>
            </w:r>
            <w:r w:rsidRPr="0001745D">
              <w:rPr>
                <w:noProof/>
                <w:sz w:val="16"/>
                <w:szCs w:val="16"/>
              </w:rPr>
              <w:t>2</w:t>
            </w:r>
            <w:r w:rsidRPr="0001745D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52F3EB80" w14:textId="77777777" w:rsidR="00DE2FD6" w:rsidRDefault="00DE2FD6">
    <w:pPr>
      <w:pStyle w:val="Footer"/>
    </w:pPr>
    <w:r>
      <w:rPr>
        <w:noProof/>
      </w:rPr>
      <w:drawing>
        <wp:anchor distT="0" distB="0" distL="114300" distR="114300" simplePos="0" relativeHeight="251658242" behindDoc="1" locked="1" layoutInCell="1" allowOverlap="1" wp14:anchorId="13BDB08A" wp14:editId="6F2A66BC">
          <wp:simplePos x="900113" y="9772650"/>
          <wp:positionH relativeFrom="column">
            <wp:align>center</wp:align>
          </wp:positionH>
          <wp:positionV relativeFrom="page">
            <wp:align>bottom</wp:align>
          </wp:positionV>
          <wp:extent cx="7570800" cy="1159200"/>
          <wp:effectExtent l="0" t="0" r="0" b="317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0800" cy="115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ED89E" w14:textId="77777777" w:rsidR="00965A6D" w:rsidRDefault="00965A6D" w:rsidP="009F0484">
      <w:r>
        <w:separator/>
      </w:r>
    </w:p>
  </w:footnote>
  <w:footnote w:type="continuationSeparator" w:id="0">
    <w:p w14:paraId="4767AA5D" w14:textId="77777777" w:rsidR="00965A6D" w:rsidRDefault="00965A6D" w:rsidP="009F0484">
      <w:r>
        <w:continuationSeparator/>
      </w:r>
    </w:p>
  </w:footnote>
  <w:footnote w:type="continuationNotice" w:id="1">
    <w:p w14:paraId="5D5CE221" w14:textId="77777777" w:rsidR="00965A6D" w:rsidRDefault="00965A6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2B294" w14:textId="77777777" w:rsidR="000F198F" w:rsidRDefault="000F198F">
    <w:pPr>
      <w:pStyle w:val="Header"/>
    </w:pPr>
    <w:r>
      <w:rPr>
        <w:noProof/>
      </w:rPr>
      <w:drawing>
        <wp:anchor distT="0" distB="0" distL="114300" distR="114300" simplePos="0" relativeHeight="251658243" behindDoc="1" locked="1" layoutInCell="1" allowOverlap="1" wp14:anchorId="4EA6B106" wp14:editId="6BE2060C">
          <wp:simplePos x="900113" y="38100"/>
          <wp:positionH relativeFrom="column">
            <wp:align>center</wp:align>
          </wp:positionH>
          <wp:positionV relativeFrom="page">
            <wp:align>top</wp:align>
          </wp:positionV>
          <wp:extent cx="7574400" cy="1648800"/>
          <wp:effectExtent l="0" t="0" r="7620" b="889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400" cy="164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589DA" w14:textId="77777777" w:rsidR="009F0484" w:rsidRDefault="009F0484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502C21B6" wp14:editId="48161F5B">
          <wp:simplePos x="900113" y="447675"/>
          <wp:positionH relativeFrom="column">
            <wp:align>center</wp:align>
          </wp:positionH>
          <wp:positionV relativeFrom="page">
            <wp:align>top</wp:align>
          </wp:positionV>
          <wp:extent cx="7596000" cy="817200"/>
          <wp:effectExtent l="0" t="0" r="0" b="254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000" cy="81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618FF"/>
    <w:multiLevelType w:val="hybridMultilevel"/>
    <w:tmpl w:val="4C8ABC9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B80015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AEC220E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0511BE0"/>
    <w:multiLevelType w:val="hybridMultilevel"/>
    <w:tmpl w:val="30F48DC6"/>
    <w:lvl w:ilvl="0" w:tplc="14BE44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2393952">
    <w:abstractNumId w:val="0"/>
  </w:num>
  <w:num w:numId="2" w16cid:durableId="138765835">
    <w:abstractNumId w:val="2"/>
  </w:num>
  <w:num w:numId="3" w16cid:durableId="1489637108">
    <w:abstractNumId w:val="1"/>
  </w:num>
  <w:num w:numId="4" w16cid:durableId="5969874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A6D"/>
    <w:rsid w:val="0001745D"/>
    <w:rsid w:val="00051EAB"/>
    <w:rsid w:val="000A30F7"/>
    <w:rsid w:val="000E6BBA"/>
    <w:rsid w:val="000F198F"/>
    <w:rsid w:val="000F45F9"/>
    <w:rsid w:val="000F6DAD"/>
    <w:rsid w:val="001153BF"/>
    <w:rsid w:val="00123315"/>
    <w:rsid w:val="00156FAA"/>
    <w:rsid w:val="00186822"/>
    <w:rsid w:val="001E4385"/>
    <w:rsid w:val="00205898"/>
    <w:rsid w:val="002564E7"/>
    <w:rsid w:val="002958B3"/>
    <w:rsid w:val="002A39E7"/>
    <w:rsid w:val="002F008C"/>
    <w:rsid w:val="00335523"/>
    <w:rsid w:val="00353B37"/>
    <w:rsid w:val="00380A6D"/>
    <w:rsid w:val="00383BC9"/>
    <w:rsid w:val="00383DDB"/>
    <w:rsid w:val="0038765A"/>
    <w:rsid w:val="003B1947"/>
    <w:rsid w:val="003E7954"/>
    <w:rsid w:val="00506D24"/>
    <w:rsid w:val="00587D73"/>
    <w:rsid w:val="005B73E9"/>
    <w:rsid w:val="005E72E1"/>
    <w:rsid w:val="00602A0A"/>
    <w:rsid w:val="00616BF0"/>
    <w:rsid w:val="006526EB"/>
    <w:rsid w:val="006665F9"/>
    <w:rsid w:val="00686326"/>
    <w:rsid w:val="006A2C65"/>
    <w:rsid w:val="00715473"/>
    <w:rsid w:val="00722E6D"/>
    <w:rsid w:val="00742E95"/>
    <w:rsid w:val="00774AD0"/>
    <w:rsid w:val="00785683"/>
    <w:rsid w:val="007E0C47"/>
    <w:rsid w:val="007E0ECC"/>
    <w:rsid w:val="00800BB7"/>
    <w:rsid w:val="008146F3"/>
    <w:rsid w:val="0087167E"/>
    <w:rsid w:val="008C7A71"/>
    <w:rsid w:val="008E455F"/>
    <w:rsid w:val="008F4AF7"/>
    <w:rsid w:val="009276CA"/>
    <w:rsid w:val="0095507C"/>
    <w:rsid w:val="00965A6D"/>
    <w:rsid w:val="009667A6"/>
    <w:rsid w:val="009C39E0"/>
    <w:rsid w:val="009F0484"/>
    <w:rsid w:val="00A01CC3"/>
    <w:rsid w:val="00A3340F"/>
    <w:rsid w:val="00AA6D0A"/>
    <w:rsid w:val="00AD3ECA"/>
    <w:rsid w:val="00AD4FE8"/>
    <w:rsid w:val="00AE6351"/>
    <w:rsid w:val="00AE7406"/>
    <w:rsid w:val="00B62C67"/>
    <w:rsid w:val="00B9498B"/>
    <w:rsid w:val="00C52837"/>
    <w:rsid w:val="00C94B3C"/>
    <w:rsid w:val="00CC3B0A"/>
    <w:rsid w:val="00CE104D"/>
    <w:rsid w:val="00D35BF5"/>
    <w:rsid w:val="00D37A54"/>
    <w:rsid w:val="00D47BAE"/>
    <w:rsid w:val="00D90908"/>
    <w:rsid w:val="00DB55EE"/>
    <w:rsid w:val="00DE2FD6"/>
    <w:rsid w:val="00E156FA"/>
    <w:rsid w:val="00E24F8B"/>
    <w:rsid w:val="00E26DC9"/>
    <w:rsid w:val="00E72C46"/>
    <w:rsid w:val="00EE0F98"/>
    <w:rsid w:val="00F269D7"/>
    <w:rsid w:val="00F367D3"/>
    <w:rsid w:val="00F532F8"/>
    <w:rsid w:val="00FB7B02"/>
    <w:rsid w:val="00FE0BAD"/>
    <w:rsid w:val="00FE5292"/>
    <w:rsid w:val="00FF4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5437186"/>
  <w15:chartTrackingRefBased/>
  <w15:docId w15:val="{432AF2DB-B47E-A740-937E-A8347CF2C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0F7"/>
    <w:pPr>
      <w:spacing w:after="0" w:line="240" w:lineRule="auto"/>
      <w:jc w:val="both"/>
    </w:pPr>
    <w:rPr>
      <w:color w:val="000244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0F7"/>
    <w:pPr>
      <w:keepNext/>
      <w:keepLines/>
      <w:spacing w:before="240"/>
      <w:jc w:val="left"/>
      <w:outlineLvl w:val="0"/>
    </w:pPr>
    <w:rPr>
      <w:rFonts w:asciiTheme="majorHAnsi" w:eastAsiaTheme="majorEastAsia" w:hAnsiTheme="majorHAnsi" w:cstheme="majorBidi"/>
      <w:sz w:val="8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AF7"/>
    <w:pPr>
      <w:keepNext/>
      <w:keepLines/>
      <w:spacing w:before="40"/>
      <w:jc w:val="left"/>
      <w:outlineLvl w:val="1"/>
    </w:pPr>
    <w:rPr>
      <w:rFonts w:eastAsiaTheme="majorEastAsia" w:cstheme="majorBidi"/>
      <w:b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24F8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sz w:val="4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rsid w:val="006A2C65"/>
    <w:pPr>
      <w:spacing w:after="0" w:line="240" w:lineRule="auto"/>
      <w:jc w:val="both"/>
    </w:pPr>
    <w:rPr>
      <w:color w:val="000244"/>
      <w:sz w:val="21"/>
    </w:rPr>
  </w:style>
  <w:style w:type="character" w:customStyle="1" w:styleId="Heading1Char">
    <w:name w:val="Heading 1 Char"/>
    <w:basedOn w:val="DefaultParagraphFont"/>
    <w:link w:val="Heading1"/>
    <w:uiPriority w:val="9"/>
    <w:rsid w:val="000A30F7"/>
    <w:rPr>
      <w:rFonts w:asciiTheme="majorHAnsi" w:eastAsiaTheme="majorEastAsia" w:hAnsiTheme="majorHAnsi" w:cstheme="majorBidi"/>
      <w:color w:val="000244"/>
      <w:sz w:val="8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AF7"/>
    <w:rPr>
      <w:rFonts w:eastAsiaTheme="majorEastAsia" w:cstheme="majorBidi"/>
      <w:b/>
      <w:color w:val="000244"/>
      <w:sz w:val="40"/>
      <w:szCs w:val="26"/>
    </w:rPr>
  </w:style>
  <w:style w:type="paragraph" w:customStyle="1" w:styleId="Lead">
    <w:name w:val="Lead"/>
    <w:basedOn w:val="Normal"/>
    <w:link w:val="LeadChar"/>
    <w:qFormat/>
    <w:rsid w:val="000A30F7"/>
    <w:rPr>
      <w:rFonts w:asciiTheme="majorHAnsi" w:hAnsiTheme="majorHAnsi" w:cstheme="majorHAnsi"/>
      <w:sz w:val="30"/>
      <w:szCs w:val="30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2A0A"/>
    <w:pPr>
      <w:numPr>
        <w:ilvl w:val="1"/>
      </w:numPr>
      <w:jc w:val="left"/>
    </w:pPr>
    <w:rPr>
      <w:rFonts w:eastAsiaTheme="minorEastAsia"/>
      <w:b/>
      <w:sz w:val="24"/>
    </w:rPr>
  </w:style>
  <w:style w:type="character" w:customStyle="1" w:styleId="LeadChar">
    <w:name w:val="Lead Char"/>
    <w:basedOn w:val="DefaultParagraphFont"/>
    <w:link w:val="Lead"/>
    <w:rsid w:val="000A30F7"/>
    <w:rPr>
      <w:rFonts w:asciiTheme="majorHAnsi" w:hAnsiTheme="majorHAnsi" w:cstheme="majorHAnsi"/>
      <w:color w:val="000244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602A0A"/>
    <w:rPr>
      <w:rFonts w:eastAsiaTheme="minorEastAsia"/>
      <w:b/>
      <w:color w:val="000244"/>
      <w:sz w:val="24"/>
    </w:rPr>
  </w:style>
  <w:style w:type="paragraph" w:customStyle="1" w:styleId="Excerpt">
    <w:name w:val="Excerpt"/>
    <w:basedOn w:val="Normal"/>
    <w:link w:val="ExcerptChar"/>
    <w:qFormat/>
    <w:rsid w:val="008F4AF7"/>
    <w:pPr>
      <w:jc w:val="right"/>
    </w:pPr>
    <w:rPr>
      <w:b/>
      <w:bCs/>
      <w:color w:val="1318C8"/>
      <w:sz w:val="36"/>
      <w:szCs w:val="36"/>
    </w:rPr>
  </w:style>
  <w:style w:type="paragraph" w:styleId="ListParagraph">
    <w:name w:val="List Paragraph"/>
    <w:basedOn w:val="Normal"/>
    <w:uiPriority w:val="34"/>
    <w:qFormat/>
    <w:rsid w:val="00CE104D"/>
    <w:pPr>
      <w:ind w:left="720"/>
      <w:contextualSpacing/>
    </w:pPr>
  </w:style>
  <w:style w:type="character" w:customStyle="1" w:styleId="ExcerptChar">
    <w:name w:val="Excerpt Char"/>
    <w:basedOn w:val="DefaultParagraphFont"/>
    <w:link w:val="Excerpt"/>
    <w:rsid w:val="008F4AF7"/>
    <w:rPr>
      <w:b/>
      <w:bCs/>
      <w:color w:val="1318C8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24F8B"/>
    <w:rPr>
      <w:rFonts w:asciiTheme="majorHAnsi" w:eastAsiaTheme="majorEastAsia" w:hAnsiTheme="majorHAnsi" w:cstheme="majorBidi"/>
      <w:color w:val="000244"/>
      <w:sz w:val="40"/>
      <w:szCs w:val="24"/>
    </w:rPr>
  </w:style>
  <w:style w:type="character" w:styleId="Strong">
    <w:name w:val="Strong"/>
    <w:basedOn w:val="DefaultParagraphFont"/>
    <w:uiPriority w:val="22"/>
    <w:qFormat/>
    <w:rsid w:val="00353B3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F048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0484"/>
    <w:rPr>
      <w:color w:val="000244"/>
      <w:sz w:val="21"/>
    </w:rPr>
  </w:style>
  <w:style w:type="paragraph" w:styleId="Footer">
    <w:name w:val="footer"/>
    <w:basedOn w:val="Normal"/>
    <w:link w:val="FooterChar"/>
    <w:uiPriority w:val="99"/>
    <w:unhideWhenUsed/>
    <w:rsid w:val="009F048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0484"/>
    <w:rPr>
      <w:color w:val="000244"/>
      <w:sz w:val="21"/>
    </w:rPr>
  </w:style>
  <w:style w:type="table" w:styleId="TableGrid">
    <w:name w:val="Table Grid"/>
    <w:basedOn w:val="TableNormal"/>
    <w:uiPriority w:val="39"/>
    <w:rsid w:val="005B7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link w:val="TableHeadingChar"/>
    <w:qFormat/>
    <w:rsid w:val="008146F3"/>
    <w:pPr>
      <w:jc w:val="left"/>
    </w:pPr>
    <w:rPr>
      <w:b/>
      <w:bCs/>
    </w:rPr>
  </w:style>
  <w:style w:type="paragraph" w:customStyle="1" w:styleId="TableText">
    <w:name w:val="Table Text"/>
    <w:basedOn w:val="Normal"/>
    <w:link w:val="TableTextChar"/>
    <w:qFormat/>
    <w:rsid w:val="008146F3"/>
    <w:pPr>
      <w:jc w:val="left"/>
    </w:pPr>
    <w:rPr>
      <w:sz w:val="20"/>
      <w:szCs w:val="20"/>
    </w:rPr>
  </w:style>
  <w:style w:type="character" w:customStyle="1" w:styleId="TableHeadingChar">
    <w:name w:val="Table Heading Char"/>
    <w:basedOn w:val="DefaultParagraphFont"/>
    <w:link w:val="TableHeading"/>
    <w:rsid w:val="008146F3"/>
    <w:rPr>
      <w:b/>
      <w:bCs/>
      <w:color w:val="000244"/>
      <w:sz w:val="21"/>
    </w:rPr>
  </w:style>
  <w:style w:type="character" w:customStyle="1" w:styleId="TableTextChar">
    <w:name w:val="Table Text Char"/>
    <w:basedOn w:val="DefaultParagraphFont"/>
    <w:link w:val="TableText"/>
    <w:rsid w:val="008146F3"/>
    <w:rPr>
      <w:color w:val="000244"/>
      <w:sz w:val="20"/>
      <w:szCs w:val="20"/>
    </w:rPr>
  </w:style>
  <w:style w:type="character" w:styleId="SubtleEmphasis">
    <w:name w:val="Subtle Emphasis"/>
    <w:basedOn w:val="DefaultParagraphFont"/>
    <w:uiPriority w:val="19"/>
    <w:rsid w:val="00D35BF5"/>
    <w:rPr>
      <w:i/>
      <w:iCs/>
      <w:color w:val="0004B2" w:themeColor="text1" w:themeTint="BF"/>
    </w:rPr>
  </w:style>
  <w:style w:type="paragraph" w:customStyle="1" w:styleId="break-word">
    <w:name w:val="break-word"/>
    <w:basedOn w:val="Normal"/>
    <w:rsid w:val="00965A6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EE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9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82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iliis.leis/Library/CloudStorage/OneDrive-SharedLibraries-HELMESAS/TEAM_GLEG_O365%20-%20General/Riigihanked/KEMIT_TTJA%20(291973)_Valamaa/Helmes_doc-template_multipage%202.dotx" TargetMode="External"/></Relationships>
</file>

<file path=word/theme/theme1.xml><?xml version="1.0" encoding="utf-8"?>
<a:theme xmlns:a="http://schemas.openxmlformats.org/drawingml/2006/main" name="Office Theme">
  <a:themeElements>
    <a:clrScheme name="Helmes">
      <a:dk1>
        <a:srgbClr val="000244"/>
      </a:dk1>
      <a:lt1>
        <a:srgbClr val="F4F5FD"/>
      </a:lt1>
      <a:dk2>
        <a:srgbClr val="090C79"/>
      </a:dk2>
      <a:lt2>
        <a:srgbClr val="D7DBF9"/>
      </a:lt2>
      <a:accent1>
        <a:srgbClr val="1318C8"/>
      </a:accent1>
      <a:accent2>
        <a:srgbClr val="FF8C8C"/>
      </a:accent2>
      <a:accent3>
        <a:srgbClr val="18CEA2"/>
      </a:accent3>
      <a:accent4>
        <a:srgbClr val="D3844D"/>
      </a:accent4>
      <a:accent5>
        <a:srgbClr val="FFFFFF"/>
      </a:accent5>
      <a:accent6>
        <a:srgbClr val="FFFFFF"/>
      </a:accent6>
      <a:hlink>
        <a:srgbClr val="8282E1"/>
      </a:hlink>
      <a:folHlink>
        <a:srgbClr val="8282E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48fbca-ecbe-433a-b4f4-893bd34fb4af" xsi:nil="true"/>
    <lcf76f155ced4ddcb4097134ff3c332f xmlns="e3894406-ef9c-4414-85eb-d06a4697529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56DAECC7D740448EC9A2700DD32380" ma:contentTypeVersion="14" ma:contentTypeDescription="Create a new document." ma:contentTypeScope="" ma:versionID="2c2d747449a51b4f4128b24f3d330d39">
  <xsd:schema xmlns:xsd="http://www.w3.org/2001/XMLSchema" xmlns:xs="http://www.w3.org/2001/XMLSchema" xmlns:p="http://schemas.microsoft.com/office/2006/metadata/properties" xmlns:ns2="e3894406-ef9c-4414-85eb-d06a4697529d" xmlns:ns3="2448fbca-ecbe-433a-b4f4-893bd34fb4af" targetNamespace="http://schemas.microsoft.com/office/2006/metadata/properties" ma:root="true" ma:fieldsID="c91b22540542b8834bbafc2a673b612d" ns2:_="" ns3:_="">
    <xsd:import namespace="e3894406-ef9c-4414-85eb-d06a4697529d"/>
    <xsd:import namespace="2448fbca-ecbe-433a-b4f4-893bd34fb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894406-ef9c-4414-85eb-d06a469752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8dc00fd-c0da-427b-929e-7ebb7e20b1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48fbca-ecbe-433a-b4f4-893bd34fb4a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e49643e-98cf-45fb-a4bb-e53cbbf21009}" ma:internalName="TaxCatchAll" ma:showField="CatchAllData" ma:web="2448fbca-ecbe-433a-b4f4-893bd34fb4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45658F-F518-4BAD-ABCA-2F78E2893C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AA4C5F-2F47-4C33-9538-EAA6DDE883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1A4B83-3710-4EA5-9379-0043D0628FDF}">
  <ds:schemaRefs>
    <ds:schemaRef ds:uri="http://schemas.microsoft.com/office/2006/metadata/properties"/>
    <ds:schemaRef ds:uri="http://schemas.microsoft.com/office/infopath/2007/PartnerControls"/>
    <ds:schemaRef ds:uri="2448fbca-ecbe-433a-b4f4-893bd34fb4af"/>
    <ds:schemaRef ds:uri="e3894406-ef9c-4414-85eb-d06a4697529d"/>
  </ds:schemaRefs>
</ds:datastoreItem>
</file>

<file path=customXml/itemProps4.xml><?xml version="1.0" encoding="utf-8"?>
<ds:datastoreItem xmlns:ds="http://schemas.openxmlformats.org/officeDocument/2006/customXml" ds:itemID="{C71EBC22-5B65-41A7-9D49-7EC55F6FFF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894406-ef9c-4414-85eb-d06a4697529d"/>
    <ds:schemaRef ds:uri="2448fbca-ecbe-433a-b4f4-893bd34fb4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Helmes_doc-template_multipage 2.dotx</Template>
  <TotalTime>4</TotalTime>
  <Pages>1</Pages>
  <Words>59</Words>
  <Characters>345</Characters>
  <Application>Microsoft Office Word</Application>
  <DocSecurity>0</DocSecurity>
  <Lines>16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Mariliis Leis</dc:creator>
  <cp:keywords/>
  <dc:description/>
  <cp:lastModifiedBy>Mariliis Leis - HELMES</cp:lastModifiedBy>
  <cp:revision>3</cp:revision>
  <cp:lastPrinted>2022-04-06T07:54:00Z</cp:lastPrinted>
  <dcterms:created xsi:type="dcterms:W3CDTF">2025-04-25T13:18:00Z</dcterms:created>
  <dcterms:modified xsi:type="dcterms:W3CDTF">2025-05-12T08:28:00Z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0x010100E556DAECC7D740448EC9A2700DD32380</vt:lpwstr>
  </property>
  <property fmtid="{D5CDD505-2E9C-101B-9397-08002B2CF9AE}" pid="3" name="MediaServiceImageTags">
    <vt:lpwstr/>
  </property>
</Properties>
</file>